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CED" w:rsidRDefault="007F1CED" w:rsidP="007F1CED">
      <w:pPr>
        <w:rPr>
          <w:szCs w:val="20"/>
        </w:rPr>
      </w:pPr>
    </w:p>
    <w:p w:rsidR="007F1CED" w:rsidRPr="007F1CED" w:rsidRDefault="007F1CED" w:rsidP="007F1CED">
      <w:pPr>
        <w:jc w:val="center"/>
      </w:pPr>
      <w:r w:rsidRPr="007F1CED">
        <w:t>MY NAME IS:</w:t>
      </w:r>
      <w:r w:rsidRPr="007F1CED">
        <w:rPr>
          <w:szCs w:val="20"/>
        </w:rPr>
        <w:t xml:space="preserve"> </w:t>
      </w:r>
      <w:sdt>
        <w:sdtPr>
          <w:id w:val="299738599"/>
          <w:placeholder>
            <w:docPart w:val="75A8340E4DD44ACFB7F710A8FDD7E342"/>
          </w:placeholder>
        </w:sdtPr>
        <w:sdtEndPr/>
        <w:sdtContent>
          <w:r w:rsidRPr="007F1CED">
            <w:t>MY NAME IS:</w:t>
          </w:r>
        </w:sdtContent>
      </w:sdt>
    </w:p>
    <w:p w:rsidR="007B6BFF" w:rsidRDefault="005620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B188D8" wp14:editId="7EDBB2F6">
                <wp:simplePos x="0" y="0"/>
                <wp:positionH relativeFrom="column">
                  <wp:posOffset>2209800</wp:posOffset>
                </wp:positionH>
                <wp:positionV relativeFrom="paragraph">
                  <wp:posOffset>1847850</wp:posOffset>
                </wp:positionV>
                <wp:extent cx="3648075" cy="1000125"/>
                <wp:effectExtent l="19050" t="19050" r="19050" b="1905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000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EB3" w:rsidRPr="007F1CED" w:rsidRDefault="00710FE2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B188D8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174pt;margin-top:145.5pt;width:287.25pt;height:7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" fillcolor="white [3201]" strokecolor="#a73232 [3208]" strokeweight="2.5pt">
                <v:shadow color="#868686"/>
                <v:textbox>
                  <w:txbxContent>
                    <w:p w:rsidR="00000EB3" w:rsidRPr="007F1CED" w:rsidRDefault="00710FE2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543F2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498432" wp14:editId="0561383A">
                <wp:simplePos x="0" y="0"/>
                <wp:positionH relativeFrom="margin">
                  <wp:align>center</wp:align>
                </wp:positionH>
                <wp:positionV relativeFrom="paragraph">
                  <wp:posOffset>3352165</wp:posOffset>
                </wp:positionV>
                <wp:extent cx="4333875" cy="12668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F2E" w:rsidRPr="00543F2E" w:rsidRDefault="00543F2E" w:rsidP="00543F2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am thankful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8432" id="Text Box 7" o:spid="_x0000_s1027" type="#_x0000_t202" style="position:absolute;left:0;text-align:left;margin-left:0;margin-top:263.95pt;width:341.25pt;height:99.75pt;z-index:2517565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543F2E" w:rsidRPr="00543F2E" w:rsidRDefault="00543F2E" w:rsidP="00543F2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am thankful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F2E"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 wp14:anchorId="7DB6B62C" wp14:editId="6577C386">
                <wp:simplePos x="0" y="0"/>
                <wp:positionH relativeFrom="margin">
                  <wp:align>center</wp:align>
                </wp:positionH>
                <wp:positionV relativeFrom="page">
                  <wp:posOffset>1222375</wp:posOffset>
                </wp:positionV>
                <wp:extent cx="5250180" cy="7346315"/>
                <wp:effectExtent l="0" t="0" r="7620" b="698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3792A3" id="AutoShape 26" o:spid="_x0000_s1026" style="position:absolute;margin-left:0;margin-top:96.25pt;width:413.4pt;height:578.45pt;z-index:2517073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" o:allowincell="f" stroked="f">
                <v:fill opacity="52428f"/>
                <w10:wrap anchorx="margin" anchory="page"/>
              </v:roundrect>
            </w:pict>
          </mc:Fallback>
        </mc:AlternateContent>
      </w:r>
      <w:r w:rsidR="00543F2E" w:rsidRPr="00543F2E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E94CA2A" wp14:editId="6D1C88F8">
                <wp:simplePos x="0" y="0"/>
                <wp:positionH relativeFrom="column">
                  <wp:posOffset>1323975</wp:posOffset>
                </wp:positionH>
                <wp:positionV relativeFrom="paragraph">
                  <wp:posOffset>4580890</wp:posOffset>
                </wp:positionV>
                <wp:extent cx="4333875" cy="1266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F2E" w:rsidRPr="00543F2E" w:rsidRDefault="00543F2E">
                            <w:pPr>
                              <w:rPr>
                                <w:sz w:val="200"/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</w:rPr>
                              <w:t>my</w:t>
                            </w:r>
                            <w:proofErr w:type="gramEnd"/>
                            <w:r w:rsidRPr="00543F2E">
                              <w:rPr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sz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CA2A" id="Text Box 2" o:spid="_x0000_s1028" type="#_x0000_t202" style="position:absolute;left:0;text-align:left;margin-left:104.25pt;margin-top:360.7pt;width:341.25pt;height:99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">
                <v:textbox>
                  <w:txbxContent>
                    <w:p w:rsidR="00543F2E" w:rsidRPr="00543F2E" w:rsidRDefault="00543F2E">
                      <w:pPr>
                        <w:rPr>
                          <w:sz w:val="200"/>
                        </w:rPr>
                      </w:pPr>
                      <w:proofErr w:type="gramStart"/>
                      <w:r>
                        <w:rPr>
                          <w:sz w:val="56"/>
                        </w:rPr>
                        <w:t>my</w:t>
                      </w:r>
                      <w:proofErr w:type="gramEnd"/>
                      <w:r w:rsidRPr="00543F2E">
                        <w:rPr>
                          <w:sz w:val="56"/>
                        </w:rPr>
                        <w:t xml:space="preserve"> </w:t>
                      </w:r>
                      <w:r>
                        <w:rPr>
                          <w:sz w:val="56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1CE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BF7884" wp14:editId="1E7F6BD9">
                <wp:simplePos x="0" y="0"/>
                <wp:positionH relativeFrom="column">
                  <wp:posOffset>930275</wp:posOffset>
                </wp:positionH>
                <wp:positionV relativeFrom="paragraph">
                  <wp:posOffset>1771650</wp:posOffset>
                </wp:positionV>
                <wp:extent cx="4944110" cy="1268730"/>
                <wp:effectExtent l="0" t="0" r="254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10" cy="126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Cs w:val="20"/>
                              </w:rPr>
                              <w:id w:val="496984065"/>
                              <w:placeholder>
                                <w:docPart w:val="E210F4A8836948A6AD0312B889F9FB10"/>
                              </w:placeholder>
                            </w:sdtPr>
                            <w:sdtEndPr/>
                            <w:sdtContent>
                              <w:p w:rsidR="007B6BFF" w:rsidRDefault="007F1CED">
                                <w:pPr>
                                  <w:rPr>
                                    <w:szCs w:val="20"/>
                                  </w:rPr>
                                </w:pPr>
                                <w:r w:rsidRPr="00543F2E">
                                  <w:rPr>
                                    <w:b/>
                                    <w:sz w:val="24"/>
                                    <w:szCs w:val="20"/>
                                    <w:u w:val="single"/>
                                  </w:rPr>
                                  <w:t>MY NAME IS</w:t>
                                </w:r>
                                <w:r>
                                  <w:rPr>
                                    <w:szCs w:val="20"/>
                                  </w:rPr>
                                  <w:t>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7884" id="Text Box 25" o:spid="_x0000_s1029" type="#_x0000_t202" style="position:absolute;left:0;text-align:left;margin-left:73.25pt;margin-top:139.5pt;width:389.3pt;height:99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UrugIAAMI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" filled="f" stroked="f">
                <v:textbox>
                  <w:txbxContent>
                    <w:sdt>
                      <w:sdtPr>
                        <w:rPr>
                          <w:szCs w:val="20"/>
                        </w:rPr>
                        <w:id w:val="496984065"/>
                        <w:placeholder>
                          <w:docPart w:val="E210F4A8836948A6AD0312B889F9FB10"/>
                        </w:placeholder>
                      </w:sdtPr>
                      <w:sdtEndPr/>
                      <w:sdtContent>
                        <w:p w:rsidR="007B6BFF" w:rsidRDefault="007F1CED">
                          <w:pPr>
                            <w:rPr>
                              <w:szCs w:val="20"/>
                            </w:rPr>
                          </w:pPr>
                          <w:r w:rsidRPr="00543F2E">
                            <w:rPr>
                              <w:b/>
                              <w:sz w:val="24"/>
                              <w:szCs w:val="20"/>
                              <w:u w:val="single"/>
                            </w:rPr>
                            <w:t>MY NAME IS</w:t>
                          </w:r>
                          <w:r>
                            <w:rPr>
                              <w:szCs w:val="20"/>
                            </w:rPr>
                            <w:t>: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7F1CE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311F44" wp14:editId="4289618C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6BFF" w:rsidRDefault="007F1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5D880" wp14:editId="3CCF7387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1F44" id="Text Box 43" o:spid="_x0000_s1030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LX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+PhbQCYVfNG&#10;Vk8gYSVBYKBTGHywaKT6gdEAQyTD+vuOKoZR+0HAM0hCQuzUcRsSzyPYqEvL5tJCRQlQGTYYTcuV&#10;mSbVrld820Ck6eEJeQtPp+ZO1OesDg8OBoXjdhhqdhJd7p3XefQufwM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D9BjLX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7B6BFF" w:rsidRDefault="007F1CED">
                      <w:r>
                        <w:rPr>
                          <w:noProof/>
                        </w:rPr>
                        <w:drawing>
                          <wp:inline distT="0" distB="0" distL="0" distR="0" wp14:anchorId="2F85D880" wp14:editId="3CCF7387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E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6BFF" w:rsidRDefault="007F1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Mx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" filled="f" stroked="f">
                <v:textbox>
                  <w:txbxContent>
                    <w:p w:rsidR="007B6BFF" w:rsidRDefault="007F1C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ED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CED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6B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ED"/>
    <w:rsid w:val="00000EB3"/>
    <w:rsid w:val="00543F2E"/>
    <w:rsid w:val="00562014"/>
    <w:rsid w:val="00710FE2"/>
    <w:rsid w:val="007B6BFF"/>
    <w:rsid w:val="007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08BC3B-FEEB-49DB-8BDA-7E6816EB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yman\AppData\Roaming\Microsoft\Templates\Stationery%20(harves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10F4A8836948A6AD0312B889F9F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06573-EBD9-494E-AB80-8C445FCFC5D8}"/>
      </w:docPartPr>
      <w:docPartBody>
        <w:p w:rsidR="00503CCA" w:rsidRDefault="006E519C">
          <w:pPr>
            <w:pStyle w:val="E210F4A8836948A6AD0312B889F9FB1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5A8340E4DD44ACFB7F710A8FDD7E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5289F-3ACB-4B91-8C4B-EB36712E2D1E}"/>
      </w:docPartPr>
      <w:docPartBody>
        <w:p w:rsidR="00503CCA" w:rsidRDefault="00A012C3" w:rsidP="00A012C3">
          <w:pPr>
            <w:pStyle w:val="75A8340E4DD44ACFB7F710A8FDD7E342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2C3"/>
    <w:rsid w:val="00503CCA"/>
    <w:rsid w:val="006E519C"/>
    <w:rsid w:val="00A012C3"/>
    <w:rsid w:val="00FB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12C3"/>
    <w:rPr>
      <w:color w:val="808080"/>
    </w:rPr>
  </w:style>
  <w:style w:type="paragraph" w:customStyle="1" w:styleId="E210F4A8836948A6AD0312B889F9FB10">
    <w:name w:val="E210F4A8836948A6AD0312B889F9FB10"/>
  </w:style>
  <w:style w:type="paragraph" w:customStyle="1" w:styleId="9599BB9457C049BC97B2E8117CE726A0">
    <w:name w:val="9599BB9457C049BC97B2E8117CE726A0"/>
    <w:rsid w:val="00A012C3"/>
  </w:style>
  <w:style w:type="paragraph" w:customStyle="1" w:styleId="75A8340E4DD44ACFB7F710A8FDD7E342">
    <w:name w:val="75A8340E4DD44ACFB7F710A8FDD7E342"/>
    <w:rsid w:val="00A012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686A4B1-8174-4CDF-A961-B0AB01A1D1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Stationery (harvest design)</Template>
  <TotalTime>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Stationery (harvest design)</vt:lpstr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geyman</dc:creator>
  <cp:keywords/>
  <cp:lastModifiedBy>geyman</cp:lastModifiedBy>
  <cp:revision>5</cp:revision>
  <cp:lastPrinted>2014-11-18T20:21:00Z</cp:lastPrinted>
  <dcterms:created xsi:type="dcterms:W3CDTF">2014-11-18T20:11:00Z</dcterms:created>
  <dcterms:modified xsi:type="dcterms:W3CDTF">2014-11-18T20:21:00Z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TC102448009990</vt:lpwstr>
  </property>
</Properties>
</file>